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0E212" w14:textId="77777777" w:rsidR="00961AEB" w:rsidRDefault="00961AEB" w:rsidP="00961AEB">
      <w:pPr>
        <w:tabs>
          <w:tab w:val="left" w:pos="360"/>
        </w:tabs>
        <w:spacing w:line="80" w:lineRule="exact"/>
        <w:rPr>
          <w:rFonts w:ascii="Courier New" w:hAnsi="Courier New" w:cs="Courier New"/>
          <w:b/>
          <w:sz w:val="8"/>
        </w:rPr>
      </w:pPr>
      <w:r>
        <w:rPr>
          <w:rFonts w:ascii="Book Antiqua" w:hAnsi="Book Antiqua"/>
          <w:sz w:val="12"/>
        </w:rPr>
        <w:t xml:space="preserve">                                                            </w:t>
      </w:r>
    </w:p>
    <w:p w14:paraId="5C7D8BA1" w14:textId="77777777" w:rsidR="00961AEB" w:rsidRDefault="00961AEB" w:rsidP="00961AEB">
      <w:pPr>
        <w:spacing w:line="120" w:lineRule="exact"/>
        <w:jc w:val="right"/>
        <w:rPr>
          <w:rFonts w:ascii="Book Antiqua" w:hAnsi="Book Antiqua"/>
          <w:b/>
          <w:sz w:val="16"/>
        </w:rPr>
      </w:pPr>
    </w:p>
    <w:p w14:paraId="57627714" w14:textId="77777777" w:rsidR="00961AEB" w:rsidRDefault="00961AEB" w:rsidP="00961AEB">
      <w:pPr>
        <w:tabs>
          <w:tab w:val="left" w:pos="690"/>
          <w:tab w:val="left" w:pos="1815"/>
          <w:tab w:val="right" w:pos="9382"/>
        </w:tabs>
        <w:spacing w:line="180" w:lineRule="exact"/>
        <w:rPr>
          <w:b/>
          <w:sz w:val="16"/>
        </w:rPr>
      </w:pPr>
      <w:r>
        <w:rPr>
          <w:b/>
          <w:sz w:val="16"/>
        </w:rPr>
        <w:tab/>
      </w:r>
    </w:p>
    <w:p w14:paraId="777F2110" w14:textId="77777777" w:rsidR="00961AEB" w:rsidRDefault="00961AEB" w:rsidP="00961AEB">
      <w:pPr>
        <w:rPr>
          <w:rFonts w:ascii="Calibri" w:hAnsi="Calibri" w:cs="Calibri"/>
          <w:sz w:val="22"/>
          <w:szCs w:val="22"/>
        </w:rPr>
      </w:pPr>
    </w:p>
    <w:p w14:paraId="63246B1B" w14:textId="4DD09086" w:rsidR="00CF4806" w:rsidRPr="00670081" w:rsidRDefault="004217F7" w:rsidP="00961AE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Pavone Canavese</w:t>
      </w:r>
      <w:r w:rsidR="00777DAF" w:rsidRPr="00670081">
        <w:rPr>
          <w:rFonts w:ascii="Calibri" w:hAnsi="Calibri" w:cs="Calibri"/>
          <w:sz w:val="22"/>
          <w:szCs w:val="22"/>
        </w:rPr>
        <w:t xml:space="preserve">, </w:t>
      </w:r>
      <w:r w:rsidR="00CB0087" w:rsidRPr="00670081">
        <w:rPr>
          <w:rFonts w:ascii="Calibri" w:hAnsi="Calibri" w:cs="Calibri"/>
          <w:sz w:val="22"/>
          <w:szCs w:val="22"/>
        </w:rPr>
        <w:t>__</w:t>
      </w:r>
      <w:r w:rsidR="0079045E">
        <w:rPr>
          <w:rFonts w:ascii="Calibri" w:hAnsi="Calibri" w:cs="Calibri"/>
          <w:sz w:val="22"/>
          <w:szCs w:val="22"/>
        </w:rPr>
        <w:t>____________</w:t>
      </w:r>
    </w:p>
    <w:p w14:paraId="072DD43D" w14:textId="77777777" w:rsidR="003A51BB" w:rsidRDefault="003A51BB" w:rsidP="00CF4806">
      <w:pPr>
        <w:rPr>
          <w:rFonts w:ascii="Calibri" w:hAnsi="Calibri" w:cs="Calibri"/>
          <w:sz w:val="22"/>
          <w:szCs w:val="22"/>
        </w:rPr>
      </w:pPr>
    </w:p>
    <w:p w14:paraId="0433CB15" w14:textId="77777777" w:rsidR="00263898" w:rsidRPr="004A0B12" w:rsidRDefault="00961AEB" w:rsidP="00CF4806">
      <w:pPr>
        <w:rPr>
          <w:rFonts w:ascii="Calibri" w:hAnsi="Calibri" w:cs="Calibri"/>
          <w:smallCaps/>
          <w:sz w:val="24"/>
          <w:szCs w:val="24"/>
        </w:rPr>
      </w:pP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="00B23079">
        <w:rPr>
          <w:rFonts w:ascii="Calibri" w:hAnsi="Calibri" w:cs="Calibri"/>
          <w:sz w:val="24"/>
          <w:szCs w:val="24"/>
        </w:rPr>
        <w:t xml:space="preserve">Al </w:t>
      </w:r>
      <w:r w:rsidR="00B23079" w:rsidRPr="00B23079">
        <w:rPr>
          <w:rFonts w:ascii="Calibri" w:hAnsi="Calibri" w:cs="Calibri"/>
          <w:b/>
          <w:smallCaps/>
          <w:sz w:val="24"/>
          <w:szCs w:val="24"/>
        </w:rPr>
        <w:t>Responsabile per la Trasparenza</w:t>
      </w:r>
    </w:p>
    <w:p w14:paraId="52028A78" w14:textId="1AD20148" w:rsidR="00263898" w:rsidRPr="00930B3C" w:rsidRDefault="00263898" w:rsidP="00CF4806">
      <w:pPr>
        <w:rPr>
          <w:rFonts w:ascii="Calibri" w:hAnsi="Calibri" w:cs="Calibri"/>
          <w:b/>
          <w:smallCaps/>
          <w:sz w:val="24"/>
          <w:szCs w:val="24"/>
        </w:rPr>
      </w:pP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  <w:t xml:space="preserve">del Comune di </w:t>
      </w:r>
      <w:r w:rsidR="004217F7">
        <w:rPr>
          <w:rFonts w:ascii="Calibri" w:hAnsi="Calibri" w:cs="Calibri"/>
          <w:b/>
          <w:smallCaps/>
          <w:sz w:val="24"/>
          <w:szCs w:val="24"/>
        </w:rPr>
        <w:t>Pavone Canavese</w:t>
      </w:r>
    </w:p>
    <w:p w14:paraId="4686ED05" w14:textId="7FF00585" w:rsidR="00263898" w:rsidRPr="00930B3C" w:rsidRDefault="004217F7" w:rsidP="00263898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Piazza Municipio, n1. </w:t>
      </w:r>
    </w:p>
    <w:p w14:paraId="413FA0F9" w14:textId="2CB2A6C1" w:rsidR="00263898" w:rsidRPr="00930B3C" w:rsidRDefault="00263898" w:rsidP="00CF4806">
      <w:pPr>
        <w:rPr>
          <w:rFonts w:ascii="Calibri" w:hAnsi="Calibri" w:cs="Calibri"/>
          <w:sz w:val="22"/>
          <w:szCs w:val="22"/>
        </w:rPr>
      </w:pP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="004217F7">
        <w:rPr>
          <w:rFonts w:ascii="Calibri" w:hAnsi="Calibri" w:cs="Calibri"/>
          <w:sz w:val="22"/>
          <w:szCs w:val="22"/>
        </w:rPr>
        <w:t xml:space="preserve">10018 Pavone Canavese </w:t>
      </w:r>
      <w:r w:rsidRPr="00930B3C">
        <w:rPr>
          <w:rFonts w:ascii="Calibri" w:hAnsi="Calibri" w:cs="Calibri"/>
          <w:sz w:val="22"/>
          <w:szCs w:val="22"/>
        </w:rPr>
        <w:t>(</w:t>
      </w:r>
      <w:r w:rsidR="004217F7">
        <w:rPr>
          <w:rFonts w:ascii="Calibri" w:hAnsi="Calibri" w:cs="Calibri"/>
          <w:sz w:val="22"/>
          <w:szCs w:val="22"/>
        </w:rPr>
        <w:t>TO</w:t>
      </w:r>
      <w:r w:rsidRPr="00930B3C">
        <w:rPr>
          <w:rFonts w:ascii="Calibri" w:hAnsi="Calibri" w:cs="Calibri"/>
          <w:sz w:val="22"/>
          <w:szCs w:val="22"/>
        </w:rPr>
        <w:t>)</w:t>
      </w:r>
    </w:p>
    <w:p w14:paraId="410F4739" w14:textId="77777777" w:rsidR="00263898" w:rsidRPr="00930B3C" w:rsidRDefault="00263898" w:rsidP="00CF4806">
      <w:pPr>
        <w:rPr>
          <w:rFonts w:ascii="Calibri" w:hAnsi="Calibri" w:cs="Calibri"/>
          <w:sz w:val="24"/>
          <w:szCs w:val="24"/>
        </w:rPr>
      </w:pPr>
    </w:p>
    <w:p w14:paraId="022C3C96" w14:textId="77777777" w:rsidR="00961AEB" w:rsidRDefault="00961AEB" w:rsidP="00CF480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7416296F" w14:textId="77777777" w:rsidR="00475A88" w:rsidRPr="00322D50" w:rsidRDefault="00475A88" w:rsidP="00475A88">
      <w:pPr>
        <w:ind w:left="1410" w:hanging="1410"/>
        <w:rPr>
          <w:rFonts w:ascii="Calibri" w:hAnsi="Calibri" w:cs="Calibri"/>
          <w:b/>
          <w:smallCaps/>
          <w:sz w:val="24"/>
          <w:szCs w:val="24"/>
        </w:rPr>
      </w:pPr>
      <w:r w:rsidRPr="00322D50">
        <w:rPr>
          <w:rFonts w:ascii="Calibri" w:hAnsi="Calibri" w:cs="Calibri"/>
          <w:b/>
          <w:smallCaps/>
          <w:sz w:val="24"/>
          <w:szCs w:val="24"/>
        </w:rPr>
        <w:t xml:space="preserve">OGGETTO: </w:t>
      </w:r>
      <w:r w:rsidRPr="00322D50">
        <w:rPr>
          <w:rFonts w:ascii="Calibri" w:hAnsi="Calibri" w:cs="Calibri"/>
          <w:b/>
          <w:smallCaps/>
          <w:sz w:val="24"/>
          <w:szCs w:val="24"/>
        </w:rPr>
        <w:tab/>
        <w:t xml:space="preserve">Richiesta di accesso </w:t>
      </w:r>
      <w:r>
        <w:rPr>
          <w:rFonts w:ascii="Calibri" w:hAnsi="Calibri" w:cs="Calibri"/>
          <w:b/>
          <w:smallCaps/>
          <w:sz w:val="24"/>
          <w:szCs w:val="24"/>
        </w:rPr>
        <w:t>civico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 ai sensi dell’art. </w:t>
      </w:r>
      <w:r>
        <w:rPr>
          <w:rFonts w:ascii="Calibri" w:hAnsi="Calibri" w:cs="Calibri"/>
          <w:b/>
          <w:smallCaps/>
          <w:sz w:val="24"/>
          <w:szCs w:val="24"/>
        </w:rPr>
        <w:t>5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, comma </w:t>
      </w:r>
      <w:r>
        <w:rPr>
          <w:rFonts w:ascii="Calibri" w:hAnsi="Calibri" w:cs="Calibri"/>
          <w:b/>
          <w:smallCaps/>
          <w:sz w:val="24"/>
          <w:szCs w:val="24"/>
        </w:rPr>
        <w:t>2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, del </w:t>
      </w:r>
      <w:proofErr w:type="spellStart"/>
      <w:r>
        <w:rPr>
          <w:rFonts w:ascii="Calibri" w:hAnsi="Calibri" w:cs="Calibri"/>
          <w:b/>
          <w:smallCaps/>
          <w:sz w:val="24"/>
          <w:szCs w:val="24"/>
        </w:rPr>
        <w:t>D.Lgs.</w:t>
      </w:r>
      <w:proofErr w:type="spellEnd"/>
      <w:r>
        <w:rPr>
          <w:rFonts w:ascii="Calibri" w:hAnsi="Calibri" w:cs="Calibri"/>
          <w:b/>
          <w:smallCaps/>
          <w:sz w:val="24"/>
          <w:szCs w:val="24"/>
        </w:rPr>
        <w:t xml:space="preserve"> n. 33/2013.</w:t>
      </w:r>
    </w:p>
    <w:p w14:paraId="11407B64" w14:textId="77777777" w:rsidR="00475A88" w:rsidRDefault="00475A88" w:rsidP="00475A88">
      <w:pPr>
        <w:ind w:left="1410" w:hanging="1410"/>
        <w:rPr>
          <w:rFonts w:ascii="Calibri" w:hAnsi="Calibri" w:cs="Calibri"/>
          <w:b/>
          <w:smallCaps/>
          <w:sz w:val="22"/>
          <w:szCs w:val="22"/>
        </w:rPr>
      </w:pPr>
    </w:p>
    <w:p w14:paraId="71CA6CBD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Il/La sottoscritto/a ______________________________________, </w:t>
      </w:r>
      <w:r>
        <w:rPr>
          <w:rFonts w:ascii="Calibri" w:hAnsi="Calibri" w:cs="Calibri"/>
          <w:sz w:val="18"/>
          <w:szCs w:val="18"/>
        </w:rPr>
        <w:t xml:space="preserve">nato/a </w:t>
      </w:r>
      <w:proofErr w:type="spellStart"/>
      <w:r>
        <w:rPr>
          <w:rFonts w:ascii="Calibri" w:hAnsi="Calibri" w:cs="Calibri"/>
          <w:sz w:val="18"/>
          <w:szCs w:val="18"/>
        </w:rPr>
        <w:t>a</w:t>
      </w:r>
      <w:proofErr w:type="spellEnd"/>
      <w:r>
        <w:rPr>
          <w:rFonts w:ascii="Calibri" w:hAnsi="Calibri" w:cs="Calibri"/>
          <w:sz w:val="18"/>
          <w:szCs w:val="18"/>
        </w:rPr>
        <w:t xml:space="preserve"> _________________ (______________) il __/__/____ e residente in ___________________ (_______________), via/p.za _____________________ n. ____, e-mail ____________________________________, P.E.C. ___________________________________________, fax. ____/_____________, tel. ____/_____________, cel. ____/_____________</w:t>
      </w:r>
      <w:r w:rsidRPr="0077043A">
        <w:rPr>
          <w:rFonts w:ascii="Calibri" w:hAnsi="Calibri" w:cs="Calibri"/>
          <w:sz w:val="18"/>
          <w:szCs w:val="18"/>
        </w:rPr>
        <w:t xml:space="preserve">, ai sensi dell’art. </w:t>
      </w:r>
      <w:r>
        <w:rPr>
          <w:rFonts w:ascii="Calibri" w:hAnsi="Calibri" w:cs="Calibri"/>
          <w:sz w:val="18"/>
          <w:szCs w:val="18"/>
        </w:rPr>
        <w:t>5</w:t>
      </w:r>
      <w:r w:rsidRPr="0077043A">
        <w:rPr>
          <w:rFonts w:ascii="Calibri" w:hAnsi="Calibri" w:cs="Calibri"/>
          <w:sz w:val="18"/>
          <w:szCs w:val="18"/>
        </w:rPr>
        <w:t xml:space="preserve">, comma </w:t>
      </w:r>
      <w:r>
        <w:rPr>
          <w:rFonts w:ascii="Calibri" w:hAnsi="Calibri" w:cs="Calibri"/>
          <w:sz w:val="18"/>
          <w:szCs w:val="18"/>
        </w:rPr>
        <w:t>2</w:t>
      </w:r>
      <w:r w:rsidRPr="0077043A">
        <w:rPr>
          <w:rFonts w:ascii="Calibri" w:hAnsi="Calibri" w:cs="Calibri"/>
          <w:sz w:val="18"/>
          <w:szCs w:val="18"/>
        </w:rPr>
        <w:t xml:space="preserve">, del </w:t>
      </w:r>
      <w:proofErr w:type="spellStart"/>
      <w:r w:rsidRPr="0077043A">
        <w:rPr>
          <w:rFonts w:ascii="Calibri" w:hAnsi="Calibri" w:cs="Calibri"/>
          <w:sz w:val="18"/>
          <w:szCs w:val="18"/>
        </w:rPr>
        <w:t>D.Lgs.</w:t>
      </w:r>
      <w:proofErr w:type="spellEnd"/>
      <w:r w:rsidRPr="0077043A">
        <w:rPr>
          <w:rFonts w:ascii="Calibri" w:hAnsi="Calibri" w:cs="Calibri"/>
          <w:sz w:val="18"/>
          <w:szCs w:val="18"/>
        </w:rPr>
        <w:t xml:space="preserve"> n. </w:t>
      </w:r>
      <w:r>
        <w:rPr>
          <w:rFonts w:ascii="Calibri" w:hAnsi="Calibri" w:cs="Calibri"/>
          <w:sz w:val="18"/>
          <w:szCs w:val="18"/>
        </w:rPr>
        <w:t>33</w:t>
      </w:r>
      <w:r w:rsidRPr="0077043A">
        <w:rPr>
          <w:rFonts w:ascii="Calibri" w:hAnsi="Calibri" w:cs="Calibri"/>
          <w:sz w:val="18"/>
          <w:szCs w:val="18"/>
        </w:rPr>
        <w:t>/20</w:t>
      </w:r>
      <w:r>
        <w:rPr>
          <w:rFonts w:ascii="Calibri" w:hAnsi="Calibri" w:cs="Calibri"/>
          <w:sz w:val="18"/>
          <w:szCs w:val="18"/>
        </w:rPr>
        <w:t>13 e</w:t>
      </w:r>
      <w:r w:rsidRPr="0077043A">
        <w:rPr>
          <w:rFonts w:ascii="Calibri" w:hAnsi="Calibri" w:cs="Calibri"/>
          <w:sz w:val="18"/>
          <w:szCs w:val="18"/>
        </w:rPr>
        <w:t xml:space="preserve"> del Regolamento </w:t>
      </w:r>
      <w:r>
        <w:rPr>
          <w:rFonts w:ascii="Calibri" w:hAnsi="Calibri" w:cs="Calibri"/>
          <w:sz w:val="18"/>
          <w:szCs w:val="18"/>
        </w:rPr>
        <w:t>comunale per la disciplina del diritto di accesso documentale, civico semplice e generalizzato a documenti, dati ed informazioni dell’Ente</w:t>
      </w:r>
      <w:r w:rsidRPr="0077043A">
        <w:rPr>
          <w:rFonts w:ascii="Calibri" w:hAnsi="Calibri" w:cs="Calibri"/>
          <w:sz w:val="18"/>
          <w:szCs w:val="18"/>
        </w:rPr>
        <w:t>;</w:t>
      </w:r>
    </w:p>
    <w:p w14:paraId="7DBA7E73" w14:textId="77777777" w:rsidR="00475A88" w:rsidRDefault="00475A88" w:rsidP="00475A88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22D50">
        <w:rPr>
          <w:rFonts w:ascii="Calibri" w:hAnsi="Calibri" w:cs="Calibri"/>
          <w:b/>
          <w:sz w:val="24"/>
          <w:szCs w:val="24"/>
        </w:rPr>
        <w:t>C H I E D E</w:t>
      </w:r>
    </w:p>
    <w:p w14:paraId="76920247" w14:textId="77777777" w:rsidR="00475A88" w:rsidRPr="0077043A" w:rsidRDefault="00475A88" w:rsidP="00475A88">
      <w:pPr>
        <w:numPr>
          <w:ilvl w:val="0"/>
          <w:numId w:val="23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la visione</w:t>
      </w:r>
    </w:p>
    <w:p w14:paraId="5A6E4B69" w14:textId="77777777" w:rsidR="00475A88" w:rsidRPr="0077043A" w:rsidRDefault="00475A88" w:rsidP="00475A88">
      <w:pPr>
        <w:numPr>
          <w:ilvl w:val="0"/>
          <w:numId w:val="23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l’estrazione di copia semplice</w:t>
      </w:r>
    </w:p>
    <w:p w14:paraId="544FF175" w14:textId="77777777" w:rsidR="00475A88" w:rsidRPr="0077043A" w:rsidRDefault="00475A88" w:rsidP="00475A88">
      <w:pPr>
        <w:numPr>
          <w:ilvl w:val="0"/>
          <w:numId w:val="23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l’estrazione di copia autenticata</w:t>
      </w:r>
    </w:p>
    <w:p w14:paraId="19EEE814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del/dei seguente/i documento/i:</w:t>
      </w:r>
    </w:p>
    <w:p w14:paraId="7D4A012F" w14:textId="77777777" w:rsidR="00475A88" w:rsidRPr="00FF3ADE" w:rsidRDefault="00475A88" w:rsidP="00475A88">
      <w:pPr>
        <w:jc w:val="both"/>
        <w:rPr>
          <w:rFonts w:ascii="Calibri" w:hAnsi="Calibri" w:cs="Calibri"/>
          <w:i/>
          <w:sz w:val="18"/>
          <w:szCs w:val="18"/>
        </w:rPr>
      </w:pPr>
      <w:r w:rsidRPr="00FF3ADE">
        <w:rPr>
          <w:rFonts w:ascii="Calibri" w:hAnsi="Calibri" w:cs="Calibri"/>
          <w:i/>
          <w:sz w:val="18"/>
          <w:szCs w:val="18"/>
        </w:rPr>
        <w:t>(specificare (…) i documenti e gli atti sui quali si intende esercitare l’accesso, indicandone, ove conosciuti, gli estremi ovvero gli elementi che ne consentano l’individuazione)</w:t>
      </w:r>
    </w:p>
    <w:p w14:paraId="1B1C5193" w14:textId="77777777" w:rsidR="00475A88" w:rsidRDefault="00475A88" w:rsidP="00475A88">
      <w:pPr>
        <w:jc w:val="both"/>
        <w:rPr>
          <w:rFonts w:ascii="Calibri" w:hAnsi="Calibri" w:cs="Calibri"/>
          <w:sz w:val="18"/>
          <w:szCs w:val="18"/>
        </w:rPr>
      </w:pPr>
    </w:p>
    <w:p w14:paraId="287244A7" w14:textId="77777777" w:rsidR="00475A88" w:rsidRDefault="00475A88" w:rsidP="00475A8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42C082C0" w14:textId="77777777" w:rsidR="00475A88" w:rsidRPr="0077043A" w:rsidRDefault="00475A88" w:rsidP="00475A88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6E64CF8C" w14:textId="77777777" w:rsidR="00475A88" w:rsidRDefault="00475A88" w:rsidP="00475A8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</w:p>
    <w:p w14:paraId="2C7B18DC" w14:textId="77777777" w:rsidR="00475A88" w:rsidRPr="0077043A" w:rsidRDefault="00475A88" w:rsidP="00475A88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09757216" w14:textId="77777777" w:rsidR="00475A88" w:rsidRPr="0077043A" w:rsidRDefault="00475A88" w:rsidP="00475A8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___________________________________________________________</w:t>
      </w:r>
    </w:p>
    <w:p w14:paraId="79A67860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mediante </w:t>
      </w:r>
      <w:r w:rsidRPr="0077043A">
        <w:rPr>
          <w:rFonts w:ascii="Calibri" w:hAnsi="Calibri" w:cs="Calibri"/>
          <w:i/>
          <w:sz w:val="18"/>
          <w:szCs w:val="18"/>
        </w:rPr>
        <w:t>(da compilarsi solo nel caso di richiesta di copie)</w:t>
      </w:r>
      <w:r w:rsidRPr="0077043A">
        <w:rPr>
          <w:rFonts w:ascii="Calibri" w:hAnsi="Calibri" w:cs="Calibri"/>
          <w:sz w:val="18"/>
          <w:szCs w:val="18"/>
        </w:rPr>
        <w:t>:</w:t>
      </w:r>
    </w:p>
    <w:p w14:paraId="0264F889" w14:textId="77777777" w:rsidR="00475A88" w:rsidRPr="00930B3C" w:rsidRDefault="00475A88" w:rsidP="00475A88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posta ordinaria </w:t>
      </w:r>
      <w:r w:rsidRPr="00930B3C">
        <w:rPr>
          <w:rFonts w:ascii="Calibri" w:hAnsi="Calibri" w:cs="Calibri"/>
          <w:sz w:val="18"/>
          <w:szCs w:val="18"/>
        </w:rPr>
        <w:t xml:space="preserve">all’indirizzo </w:t>
      </w:r>
      <w:r>
        <w:rPr>
          <w:rFonts w:ascii="Calibri" w:hAnsi="Calibri" w:cs="Calibri"/>
          <w:sz w:val="18"/>
          <w:szCs w:val="18"/>
        </w:rPr>
        <w:t>di residenza sopraindicato</w:t>
      </w:r>
      <w:r w:rsidRPr="00930B3C">
        <w:rPr>
          <w:rFonts w:ascii="Calibri" w:hAnsi="Calibri" w:cs="Calibri"/>
          <w:sz w:val="18"/>
          <w:szCs w:val="18"/>
        </w:rPr>
        <w:t>;</w:t>
      </w:r>
    </w:p>
    <w:p w14:paraId="769F4468" w14:textId="77777777" w:rsidR="00475A88" w:rsidRPr="00930B3C" w:rsidRDefault="00475A88" w:rsidP="00475A88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Pr="00930B3C">
        <w:rPr>
          <w:rFonts w:ascii="Calibri" w:hAnsi="Calibri" w:cs="Calibri"/>
          <w:sz w:val="18"/>
          <w:szCs w:val="18"/>
        </w:rPr>
        <w:t xml:space="preserve">all’indirizzo e-mail </w:t>
      </w:r>
      <w:r>
        <w:rPr>
          <w:rFonts w:ascii="Calibri" w:hAnsi="Calibri" w:cs="Calibri"/>
          <w:sz w:val="18"/>
          <w:szCs w:val="18"/>
        </w:rPr>
        <w:t>sopraindicato</w:t>
      </w:r>
      <w:r w:rsidRPr="00930B3C">
        <w:rPr>
          <w:rFonts w:ascii="Calibri" w:hAnsi="Calibri" w:cs="Calibri"/>
          <w:sz w:val="18"/>
          <w:szCs w:val="18"/>
        </w:rPr>
        <w:t>;</w:t>
      </w:r>
    </w:p>
    <w:p w14:paraId="5710432B" w14:textId="77777777" w:rsidR="00475A88" w:rsidRDefault="00475A88" w:rsidP="00475A88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Pr="00930B3C">
        <w:rPr>
          <w:rFonts w:ascii="Calibri" w:hAnsi="Calibri" w:cs="Calibri"/>
          <w:sz w:val="18"/>
          <w:szCs w:val="18"/>
        </w:rPr>
        <w:t xml:space="preserve">all’indirizzo P.E.C. </w:t>
      </w:r>
      <w:r>
        <w:rPr>
          <w:rFonts w:ascii="Calibri" w:hAnsi="Calibri" w:cs="Calibri"/>
          <w:sz w:val="18"/>
          <w:szCs w:val="18"/>
        </w:rPr>
        <w:t>sopraindicato;</w:t>
      </w:r>
    </w:p>
    <w:p w14:paraId="25ED9D11" w14:textId="77777777" w:rsidR="00475A88" w:rsidRPr="00930B3C" w:rsidRDefault="00475A88" w:rsidP="00475A88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>con conse</w:t>
      </w:r>
      <w:r>
        <w:rPr>
          <w:rFonts w:ascii="Calibri" w:hAnsi="Calibri" w:cs="Calibri"/>
          <w:sz w:val="18"/>
          <w:szCs w:val="18"/>
        </w:rPr>
        <w:t>gna diretta.</w:t>
      </w:r>
      <w:r>
        <w:rPr>
          <w:rFonts w:ascii="Calibri" w:hAnsi="Calibri" w:cs="Calibri"/>
          <w:sz w:val="18"/>
          <w:szCs w:val="18"/>
        </w:rPr>
        <w:tab/>
      </w:r>
    </w:p>
    <w:p w14:paraId="1E02E426" w14:textId="77777777" w:rsidR="00AB2455" w:rsidRPr="00AB2455" w:rsidRDefault="00AB2455" w:rsidP="00AB2455">
      <w:pPr>
        <w:spacing w:line="360" w:lineRule="auto"/>
        <w:ind w:left="6372"/>
        <w:jc w:val="both"/>
        <w:rPr>
          <w:rFonts w:ascii="Calibri" w:hAnsi="Calibri" w:cs="Calibri"/>
          <w:b/>
          <w:smallCaps/>
          <w:sz w:val="24"/>
          <w:szCs w:val="24"/>
        </w:rPr>
      </w:pPr>
      <w:r w:rsidRPr="00AB2455">
        <w:rPr>
          <w:rFonts w:ascii="Calibri" w:hAnsi="Calibri" w:cs="Calibri"/>
          <w:b/>
          <w:smallCaps/>
          <w:sz w:val="24"/>
          <w:szCs w:val="24"/>
        </w:rPr>
        <w:t xml:space="preserve">Il </w:t>
      </w:r>
      <w:r w:rsidR="00145C3C">
        <w:rPr>
          <w:rFonts w:ascii="Calibri" w:hAnsi="Calibri" w:cs="Calibri"/>
          <w:b/>
          <w:smallCaps/>
          <w:sz w:val="24"/>
          <w:szCs w:val="24"/>
        </w:rPr>
        <w:t>richiedente</w:t>
      </w:r>
    </w:p>
    <w:p w14:paraId="6FF74FFB" w14:textId="77777777" w:rsidR="0077043A" w:rsidRDefault="00AB2455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</w:t>
      </w:r>
    </w:p>
    <w:p w14:paraId="7DC449A4" w14:textId="77777777" w:rsid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6E4A0359" w14:textId="77777777" w:rsidR="005F4A84" w:rsidRP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18"/>
          <w:szCs w:val="18"/>
        </w:rPr>
      </w:pPr>
    </w:p>
    <w:p w14:paraId="286F6764" w14:textId="77777777" w:rsidR="00A03C70" w:rsidRPr="00A03C70" w:rsidRDefault="00A03C70" w:rsidP="00A03C70">
      <w:pPr>
        <w:rPr>
          <w:rFonts w:ascii="Calibri" w:eastAsia="Arial" w:hAnsi="Calibri" w:cs="Calibri"/>
          <w:b/>
          <w:smallCaps/>
          <w:sz w:val="16"/>
          <w:szCs w:val="16"/>
        </w:rPr>
      </w:pPr>
      <w:r w:rsidRPr="00A03C70">
        <w:rPr>
          <w:rFonts w:ascii="Calibri" w:eastAsia="Arial" w:hAnsi="Calibri" w:cs="Calibri"/>
          <w:b/>
          <w:smallCaps/>
          <w:sz w:val="16"/>
          <w:szCs w:val="16"/>
        </w:rPr>
        <w:t>Regolamento U.E. n. 2016/679 relativo alla protezione delle perone fisiche con riguardo al trattamento dei dati personali, nonché alla libera circolazione di tali dati. Informativa.</w:t>
      </w:r>
    </w:p>
    <w:p w14:paraId="54DE3D1F" w14:textId="77777777" w:rsidR="00A03C70" w:rsidRPr="00A03C70" w:rsidRDefault="00A03C70" w:rsidP="00A03C70">
      <w:pPr>
        <w:ind w:left="7"/>
        <w:jc w:val="center"/>
        <w:rPr>
          <w:rFonts w:ascii="Arial" w:eastAsia="Arial" w:hAnsi="Arial" w:cs="Arial"/>
          <w:b/>
          <w:sz w:val="16"/>
          <w:szCs w:val="16"/>
        </w:rPr>
      </w:pPr>
    </w:p>
    <w:p w14:paraId="6CDBA746" w14:textId="77777777" w:rsidR="00A03C70" w:rsidRPr="00A03C70" w:rsidRDefault="00A03C70" w:rsidP="00A03C70">
      <w:pPr>
        <w:ind w:left="7"/>
        <w:jc w:val="center"/>
        <w:rPr>
          <w:rFonts w:ascii="Arial" w:eastAsia="Arial" w:hAnsi="Arial" w:cs="Arial"/>
          <w:b/>
          <w:sz w:val="16"/>
          <w:szCs w:val="16"/>
        </w:rPr>
      </w:pPr>
    </w:p>
    <w:p w14:paraId="41AD208A" w14:textId="4D0B1661" w:rsidR="00A03C70" w:rsidRPr="00A03C70" w:rsidRDefault="00A03C70" w:rsidP="00A03C70">
      <w:pPr>
        <w:spacing w:after="40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 xml:space="preserve">A norma di quanto prescritto dal Regolamento U.E. n. 2016/679 (art. 13) e dal D.Lgs. n. 196/2003 (art. 13), La informiamo che il titolare del trattamento dei dati è il 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 xml:space="preserve">Comune di </w:t>
      </w:r>
      <w:r w:rsidR="004217F7">
        <w:rPr>
          <w:rFonts w:ascii="Calibri" w:eastAsia="Arial" w:hAnsi="Calibri" w:cs="Calibri"/>
          <w:b/>
          <w:smallCaps/>
          <w:sz w:val="16"/>
          <w:szCs w:val="16"/>
        </w:rPr>
        <w:t>Pavone Canavese</w:t>
      </w:r>
      <w:r w:rsidRPr="00A03C70">
        <w:rPr>
          <w:rFonts w:ascii="Calibri" w:eastAsia="Arial" w:hAnsi="Calibri" w:cs="Calibri"/>
          <w:sz w:val="16"/>
          <w:szCs w:val="16"/>
        </w:rPr>
        <w:t xml:space="preserve"> con sede in </w:t>
      </w:r>
      <w:r w:rsidR="004217F7">
        <w:rPr>
          <w:rFonts w:ascii="Calibri" w:eastAsia="Arial" w:hAnsi="Calibri" w:cs="Calibri"/>
          <w:sz w:val="16"/>
          <w:szCs w:val="16"/>
        </w:rPr>
        <w:t>Piazza Municipio</w:t>
      </w:r>
      <w:r w:rsidRPr="00A03C70">
        <w:rPr>
          <w:rFonts w:ascii="Calibri" w:eastAsia="Arial" w:hAnsi="Calibri" w:cs="Calibri"/>
          <w:sz w:val="16"/>
          <w:szCs w:val="16"/>
        </w:rPr>
        <w:t xml:space="preserve">, </w:t>
      </w:r>
      <w:r w:rsidR="004217F7">
        <w:rPr>
          <w:rFonts w:ascii="Calibri" w:eastAsia="Arial" w:hAnsi="Calibri" w:cs="Calibri"/>
          <w:sz w:val="16"/>
          <w:szCs w:val="16"/>
        </w:rPr>
        <w:t xml:space="preserve">1 </w:t>
      </w:r>
      <w:r w:rsidRPr="00A03C70">
        <w:rPr>
          <w:rFonts w:ascii="Calibri" w:eastAsia="Arial" w:hAnsi="Calibri" w:cs="Calibri"/>
          <w:sz w:val="16"/>
          <w:szCs w:val="16"/>
        </w:rPr>
        <w:t xml:space="preserve">- T. </w:t>
      </w:r>
      <w:r w:rsidR="004217F7">
        <w:rPr>
          <w:rFonts w:ascii="Calibri" w:eastAsia="Arial" w:hAnsi="Calibri" w:cs="Calibri"/>
          <w:sz w:val="16"/>
          <w:szCs w:val="16"/>
        </w:rPr>
        <w:t>012551445</w:t>
      </w:r>
      <w:r w:rsidRPr="00A03C70">
        <w:rPr>
          <w:rFonts w:ascii="Calibri" w:eastAsia="Arial" w:hAnsi="Calibri" w:cs="Calibri"/>
          <w:sz w:val="16"/>
          <w:szCs w:val="16"/>
        </w:rPr>
        <w:t xml:space="preserve"> - @ </w:t>
      </w:r>
      <w:r w:rsidR="004217F7">
        <w:rPr>
          <w:rFonts w:ascii="Calibri" w:eastAsia="Arial" w:hAnsi="Calibri" w:cs="Calibri"/>
          <w:sz w:val="16"/>
          <w:szCs w:val="16"/>
        </w:rPr>
        <w:t>servizi.generali@comune.pavone.to.it</w:t>
      </w:r>
      <w:r w:rsidRPr="00A03C70">
        <w:rPr>
          <w:rFonts w:ascii="Calibri" w:eastAsia="Arial" w:hAnsi="Calibri" w:cs="Calibri"/>
          <w:sz w:val="16"/>
          <w:szCs w:val="16"/>
        </w:rPr>
        <w:t xml:space="preserve"> - @. </w:t>
      </w:r>
      <w:hyperlink r:id="rId8" w:history="1">
        <w:r w:rsidR="004217F7" w:rsidRPr="00C97FAB">
          <w:rPr>
            <w:rStyle w:val="Collegamentoipertestuale"/>
            <w:rFonts w:ascii="Calibri" w:eastAsia="Arial" w:hAnsi="Calibri" w:cs="Calibri"/>
            <w:sz w:val="16"/>
            <w:szCs w:val="16"/>
          </w:rPr>
          <w:t>pavone.canavese@cert.ruparpiemonte.it</w:t>
        </w:r>
      </w:hyperlink>
      <w:r w:rsidR="004217F7">
        <w:rPr>
          <w:rFonts w:ascii="Calibri" w:eastAsia="Arial" w:hAnsi="Calibri" w:cs="Calibri"/>
          <w:sz w:val="16"/>
          <w:szCs w:val="16"/>
        </w:rPr>
        <w:t xml:space="preserve"> - </w:t>
      </w:r>
      <w:r w:rsidRPr="00A03C70">
        <w:rPr>
          <w:rFonts w:ascii="Calibri" w:eastAsia="Arial" w:hAnsi="Calibri" w:cs="Calibri"/>
          <w:sz w:val="16"/>
          <w:szCs w:val="16"/>
        </w:rPr>
        <w:t xml:space="preserve">W. </w:t>
      </w:r>
      <w:r w:rsidR="004217F7" w:rsidRPr="004217F7">
        <w:rPr>
          <w:rFonts w:ascii="Calibri" w:eastAsia="Arial" w:hAnsi="Calibri" w:cs="Calibri"/>
          <w:sz w:val="16"/>
          <w:szCs w:val="16"/>
        </w:rPr>
        <w:t>www.co</w:t>
      </w:r>
      <w:r w:rsidR="004217F7">
        <w:rPr>
          <w:rFonts w:ascii="Calibri" w:eastAsia="Arial" w:hAnsi="Calibri" w:cs="Calibri"/>
          <w:sz w:val="16"/>
          <w:szCs w:val="16"/>
        </w:rPr>
        <w:t>mune.pavone.to.it</w:t>
      </w:r>
      <w:r w:rsidRPr="00A03C70">
        <w:rPr>
          <w:rFonts w:ascii="Calibri" w:eastAsia="Arial" w:hAnsi="Calibri" w:cs="Calibri"/>
          <w:sz w:val="16"/>
          <w:szCs w:val="16"/>
        </w:rPr>
        <w:t>.</w:t>
      </w:r>
    </w:p>
    <w:p w14:paraId="29C62E91" w14:textId="20392385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lastRenderedPageBreak/>
        <w:t>Il Responsabile del trattamento dei dati è</w:t>
      </w:r>
      <w:r w:rsidR="00553748">
        <w:rPr>
          <w:rFonts w:ascii="Calibri" w:eastAsia="Arial" w:hAnsi="Calibri" w:cs="Calibri"/>
          <w:sz w:val="16"/>
          <w:szCs w:val="16"/>
        </w:rPr>
        <w:t xml:space="preserve"> </w:t>
      </w:r>
      <w:r w:rsidR="001C3C53">
        <w:rPr>
          <w:rFonts w:ascii="Calibri" w:eastAsia="Arial" w:hAnsi="Calibri" w:cs="Calibri"/>
          <w:sz w:val="16"/>
          <w:szCs w:val="16"/>
        </w:rPr>
        <w:t xml:space="preserve">il Comune di Pavone Canavese. I dati personali saranno trattati </w:t>
      </w:r>
      <w:r w:rsidRPr="00A03C70">
        <w:rPr>
          <w:rFonts w:ascii="Calibri" w:eastAsia="Arial" w:hAnsi="Calibri" w:cs="Calibri"/>
          <w:sz w:val="16"/>
          <w:szCs w:val="16"/>
        </w:rPr>
        <w:t>esclusivamente per lo svolgimento dell’attività di competenza e per lo svolgimento di funzioni istituzionali e vengono trattati con sistemi informatici e/o manuali attraverso procedure adeguate a garantire la sicurezza e la riservatezza degli stessi. Il conferimento dei tali dati ha natura obbligatoria per l’espletamento del servizio. L’eventuale rifiuto a fornire i dati richiesti potrebbe comportare l’applicazione di sanzioni amministrative e l’accertamento d’ufficio dei dati necessari ai procedimenti e alle funzioni previste dalla legge.</w:t>
      </w:r>
    </w:p>
    <w:p w14:paraId="32F541C0" w14:textId="77777777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 xml:space="preserve">I dati raccolti potranno essere comunicati o trasmessi ai soggetti previsti dalla Legge n. 241/1990 sull’accesso agli atti Amministrativi, ovvero a tutti coloro che ne hanno un interesse diretto, concreto, attuale, e corrispondente ad una situazione giuridicamente tutelata, nel rispetto dei limiti previsti dalla normativa in parola e dei diritti del soggetto controinteressato; ai soggetti previsti dall’art. 5, comma 2, del D.Lgs. n. 33/2013 disciplinante l’istituto dell’accesso civico generalizzato, nel rispetto dei limiti previsti dalla normativa in parola e dei diritti del soggetto controinteressato; ad altri Enti Pubblici se la comunicazione è prevista da disposizioni di legge; ad altri soggetti Pubblici previa motivata richiesta e per ragioni istituzionali dell’Ente; a soggetti privati quando previsto da norme di legge, solo in forma anonima e aggregata. </w:t>
      </w:r>
      <w:r w:rsidRPr="00A03C70">
        <w:rPr>
          <w:rFonts w:ascii="Calibri" w:hAnsi="Calibri" w:cs="Calibri"/>
          <w:sz w:val="16"/>
          <w:szCs w:val="16"/>
        </w:rPr>
        <w:t>I dati potranno essere altresì pubblicati sul sito internet istituzionale dell’Ente – sezione Amministrazione Trasparente, laddove ciò sia previsto dalle disposizioni contenute nel D.Lgs. n. 33/2013.</w:t>
      </w:r>
    </w:p>
    <w:p w14:paraId="05E82AC3" w14:textId="52B35BAF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>I dati possono essere conosciuti dal Responsabile del trattamento e dagli incaricati del Servizio e saranno conservati nel rispetto dei termini previsti dal</w:t>
      </w:r>
      <w:r w:rsidR="001C3C53">
        <w:rPr>
          <w:rFonts w:ascii="Calibri" w:eastAsia="Arial" w:hAnsi="Calibri" w:cs="Calibri"/>
          <w:sz w:val="16"/>
          <w:szCs w:val="16"/>
        </w:rPr>
        <w:t>le norme in materia</w:t>
      </w:r>
      <w:r w:rsidRPr="00A03C70">
        <w:rPr>
          <w:rFonts w:ascii="Calibri" w:eastAsia="Arial" w:hAnsi="Calibri" w:cs="Calibri"/>
          <w:sz w:val="16"/>
          <w:szCs w:val="16"/>
        </w:rPr>
        <w:t xml:space="preserve">. L’interessato </w:t>
      </w:r>
      <w:r w:rsidRPr="00A03C70">
        <w:rPr>
          <w:rFonts w:ascii="Calibri" w:hAnsi="Calibri" w:cs="Calibri"/>
          <w:sz w:val="16"/>
          <w:szCs w:val="16"/>
        </w:rPr>
        <w:t xml:space="preserve">ha il diritto di richiedere al Titolare del trattamento l’accesso ai Suoi dati personali, la rettifica o la cancellazione degli stessi o la limitazione del trattamento o di opporsi al trattamento stesso, oltre al diritto alla portabilità dei medesimi dati. </w:t>
      </w:r>
    </w:p>
    <w:p w14:paraId="36BD1D4F" w14:textId="07244004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03C70">
        <w:rPr>
          <w:rFonts w:ascii="Calibri" w:hAnsi="Calibri" w:cs="Calibri"/>
          <w:sz w:val="16"/>
          <w:szCs w:val="16"/>
        </w:rPr>
        <w:t>Eventuali reclami andranno proposti all’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>Autorità di Controllo</w:t>
      </w:r>
      <w:r w:rsidRPr="00A03C70">
        <w:rPr>
          <w:rFonts w:ascii="Calibri" w:hAnsi="Calibri" w:cs="Calibri"/>
          <w:sz w:val="16"/>
          <w:szCs w:val="16"/>
        </w:rPr>
        <w:t xml:space="preserve">, 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 xml:space="preserve">Garante per la protezione dei dati personali - </w:t>
      </w:r>
      <w:r w:rsidRPr="00A03C70">
        <w:rPr>
          <w:rFonts w:ascii="Calibri" w:eastAsia="Arial" w:hAnsi="Calibri" w:cs="Calibri"/>
          <w:sz w:val="16"/>
          <w:szCs w:val="16"/>
        </w:rPr>
        <w:t>Piazza di Monte</w:t>
      </w:r>
      <w:r w:rsidR="001C3C53">
        <w:rPr>
          <w:rFonts w:ascii="Calibri" w:eastAsia="Arial" w:hAnsi="Calibri" w:cs="Calibri"/>
          <w:sz w:val="16"/>
          <w:szCs w:val="16"/>
        </w:rPr>
        <w:t xml:space="preserve"> </w:t>
      </w:r>
      <w:proofErr w:type="spellStart"/>
      <w:r w:rsidRPr="00A03C70">
        <w:rPr>
          <w:rFonts w:ascii="Calibri" w:eastAsia="Arial" w:hAnsi="Calibri" w:cs="Calibri"/>
          <w:sz w:val="16"/>
          <w:szCs w:val="16"/>
        </w:rPr>
        <w:t>Citorio</w:t>
      </w:r>
      <w:proofErr w:type="spellEnd"/>
      <w:r w:rsidRPr="00A03C70">
        <w:rPr>
          <w:rFonts w:ascii="Calibri" w:eastAsia="Arial" w:hAnsi="Calibri" w:cs="Calibri"/>
          <w:sz w:val="16"/>
          <w:szCs w:val="16"/>
        </w:rPr>
        <w:t xml:space="preserve"> n. 121 - 00186 Roma - T. 06 696771 - F. 06 696773785 - @ </w:t>
      </w:r>
      <w:hyperlink r:id="rId9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garante@gpdp.it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- @cert. </w:t>
      </w:r>
      <w:hyperlink r:id="rId10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protocollo@pec.gpdp.it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- W. </w:t>
      </w:r>
      <w:hyperlink r:id="rId11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www.garanteprivacy.it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</w:t>
      </w:r>
    </w:p>
    <w:p w14:paraId="101A2875" w14:textId="77777777" w:rsid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568ED24A" w14:textId="77777777" w:rsid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40264D28" w14:textId="77777777" w:rsidR="00AB2455" w:rsidRDefault="00B0633F" w:rsidP="008B12C4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BE1A73" wp14:editId="4B099986">
                <wp:simplePos x="0" y="0"/>
                <wp:positionH relativeFrom="column">
                  <wp:posOffset>0</wp:posOffset>
                </wp:positionH>
                <wp:positionV relativeFrom="paragraph">
                  <wp:posOffset>115570</wp:posOffset>
                </wp:positionV>
                <wp:extent cx="6647180" cy="228600"/>
                <wp:effectExtent l="9525" t="10795" r="10795" b="27305"/>
                <wp:wrapSquare wrapText="bothSides"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7180" cy="2286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9C9C9"/>
                            </a:gs>
                            <a:gs pos="50000">
                              <a:srgbClr val="EDEDED"/>
                            </a:gs>
                            <a:gs pos="100000">
                              <a:srgbClr val="C9C9C9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C9C9C9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25252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73420F3" w14:textId="77777777" w:rsidR="00AB2455" w:rsidRPr="00D4783D" w:rsidRDefault="00AB2455" w:rsidP="00AB245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mallCaps/>
                              </w:rPr>
                            </w:pPr>
                            <w:r w:rsidRPr="00D4783D">
                              <w:rPr>
                                <w:rFonts w:ascii="Calibri" w:hAnsi="Calibri"/>
                                <w:b/>
                                <w:smallCaps/>
                              </w:rPr>
                              <w:t>A cura del</w:t>
                            </w:r>
                            <w:r w:rsidR="00B33FE6">
                              <w:rPr>
                                <w:rFonts w:ascii="Calibri" w:hAnsi="Calibri"/>
                                <w:b/>
                                <w:smallCaps/>
                              </w:rPr>
                              <w:t xml:space="preserve"> Responsabile per la Trasparenza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E1A73" id="Rectangle 5" o:spid="_x0000_s1026" style="position:absolute;left:0;text-align:left;margin-left:0;margin-top:9.1pt;width:523.4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" fillcolor="#c9c9c9" strokecolor="#c9c9c9" strokeweight="1pt">
                <v:fill color2="#ededed" angle="135" focus="50%" type="gradient"/>
                <v:shadow on="t" color="#525252" opacity=".5" offset="1pt"/>
                <v:textbox>
                  <w:txbxContent>
                    <w:p w14:paraId="373420F3" w14:textId="77777777" w:rsidR="00AB2455" w:rsidRPr="00D4783D" w:rsidRDefault="00AB2455" w:rsidP="00AB2455">
                      <w:pPr>
                        <w:jc w:val="center"/>
                        <w:rPr>
                          <w:rFonts w:ascii="Calibri" w:hAnsi="Calibri"/>
                          <w:b/>
                          <w:smallCaps/>
                        </w:rPr>
                      </w:pPr>
                      <w:r w:rsidRPr="00D4783D">
                        <w:rPr>
                          <w:rFonts w:ascii="Calibri" w:hAnsi="Calibri"/>
                          <w:b/>
                          <w:smallCaps/>
                        </w:rPr>
                        <w:t>A cura del</w:t>
                      </w:r>
                      <w:r w:rsidR="00B33FE6">
                        <w:rPr>
                          <w:rFonts w:ascii="Calibri" w:hAnsi="Calibri"/>
                          <w:b/>
                          <w:smallCaps/>
                        </w:rPr>
                        <w:t xml:space="preserve"> Responsabile per la Trasparenza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9750EF2" w14:textId="77777777" w:rsidR="00475A88" w:rsidRPr="0077043A" w:rsidRDefault="00475A88" w:rsidP="00475A88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Istanza d’accesso </w:t>
      </w:r>
      <w:r w:rsidRPr="0077043A">
        <w:rPr>
          <w:rFonts w:ascii="Calibri" w:hAnsi="Calibri" w:cs="Calibri"/>
          <w:b/>
          <w:sz w:val="18"/>
          <w:szCs w:val="18"/>
        </w:rPr>
        <w:t>ACCOLTA</w:t>
      </w:r>
      <w:r w:rsidRPr="0077043A">
        <w:rPr>
          <w:rFonts w:ascii="Calibri" w:hAnsi="Calibri" w:cs="Calibri"/>
          <w:sz w:val="18"/>
          <w:szCs w:val="18"/>
        </w:rPr>
        <w:t>.</w:t>
      </w:r>
    </w:p>
    <w:p w14:paraId="2ACB2AB0" w14:textId="77777777" w:rsidR="00475A88" w:rsidRPr="00B33FE6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Documentazione inoltrata a mezzo </w:t>
      </w:r>
      <w:r>
        <w:rPr>
          <w:rFonts w:ascii="Calibri" w:hAnsi="Calibri" w:cs="Calibri"/>
          <w:sz w:val="18"/>
          <w:szCs w:val="18"/>
        </w:rPr>
        <w:t>posta ordinaria</w:t>
      </w:r>
      <w:r w:rsidRPr="0077043A">
        <w:rPr>
          <w:rFonts w:ascii="Calibri" w:hAnsi="Calibri" w:cs="Calibri"/>
          <w:sz w:val="18"/>
          <w:szCs w:val="18"/>
        </w:rPr>
        <w:t xml:space="preserve"> in data __________________;</w:t>
      </w:r>
    </w:p>
    <w:p w14:paraId="4F31746F" w14:textId="77777777" w:rsidR="00475A88" w:rsidRPr="0077043A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mail in data __________________;</w:t>
      </w:r>
    </w:p>
    <w:p w14:paraId="374C9FA4" w14:textId="77777777" w:rsidR="00475A88" w:rsidRPr="00621872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P.E.C. in data _________________ (n. prot. ________________);</w:t>
      </w:r>
    </w:p>
    <w:p w14:paraId="11951DD7" w14:textId="77777777" w:rsidR="00475A88" w:rsidRPr="0077043A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consegnata brevi manu al richiedente in data _______________________.</w:t>
      </w:r>
    </w:p>
    <w:p w14:paraId="20A66A9E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2B54FB01" w14:textId="77777777" w:rsidR="00475A88" w:rsidRPr="00837FE7" w:rsidRDefault="00475A88" w:rsidP="00475A88">
      <w:pPr>
        <w:spacing w:line="360" w:lineRule="auto"/>
        <w:ind w:firstLine="708"/>
        <w:jc w:val="both"/>
        <w:rPr>
          <w:rFonts w:ascii="Calibri" w:hAnsi="Calibri" w:cs="Calibri"/>
          <w:i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 xml:space="preserve">Per ricevuta </w:t>
      </w:r>
      <w:r w:rsidRPr="00930B3C">
        <w:rPr>
          <w:rFonts w:ascii="Calibri" w:hAnsi="Calibri" w:cs="Calibri"/>
          <w:i/>
          <w:sz w:val="18"/>
          <w:szCs w:val="18"/>
        </w:rPr>
        <w:t>(solo in caso di consegna diretta):</w:t>
      </w:r>
      <w:r w:rsidRPr="00930B3C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 xml:space="preserve">Il </w:t>
      </w:r>
      <w:r>
        <w:rPr>
          <w:rFonts w:ascii="Calibri" w:hAnsi="Calibri" w:cs="Calibri"/>
          <w:sz w:val="18"/>
          <w:szCs w:val="18"/>
        </w:rPr>
        <w:t>Richiedente</w:t>
      </w:r>
      <w:r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>___________________________________________</w:t>
      </w:r>
    </w:p>
    <w:p w14:paraId="762E1367" w14:textId="77777777" w:rsidR="00475A88" w:rsidRPr="00930B3C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</w:r>
    </w:p>
    <w:p w14:paraId="60AB3F8A" w14:textId="77777777" w:rsidR="00475A88" w:rsidRPr="00930B3C" w:rsidRDefault="00475A88" w:rsidP="00475A88">
      <w:pPr>
        <w:spacing w:line="360" w:lineRule="auto"/>
        <w:ind w:firstLine="708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>Note: _______________________________________________________________________________________________________</w:t>
      </w:r>
    </w:p>
    <w:p w14:paraId="24B18B58" w14:textId="77777777" w:rsidR="00475A88" w:rsidRPr="00930B3C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  <w:t>____________________________________________________________________________________________________________</w:t>
      </w:r>
    </w:p>
    <w:p w14:paraId="4A3B6C43" w14:textId="77777777" w:rsidR="00475A88" w:rsidRPr="00930B3C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</w:r>
    </w:p>
    <w:p w14:paraId="64B51024" w14:textId="77777777" w:rsidR="00475A88" w:rsidRPr="00930B3C" w:rsidRDefault="00475A88" w:rsidP="00475A88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 xml:space="preserve">Istanza d’accesso </w:t>
      </w:r>
      <w:r w:rsidRPr="00930B3C">
        <w:rPr>
          <w:rFonts w:ascii="Calibri" w:hAnsi="Calibri" w:cs="Calibri"/>
          <w:b/>
          <w:sz w:val="18"/>
          <w:szCs w:val="18"/>
        </w:rPr>
        <w:t>DIFFERITA</w:t>
      </w:r>
      <w:r w:rsidRPr="00930B3C">
        <w:rPr>
          <w:rFonts w:ascii="Calibri" w:hAnsi="Calibri" w:cs="Calibri"/>
          <w:sz w:val="18"/>
          <w:szCs w:val="18"/>
        </w:rPr>
        <w:t xml:space="preserve"> per le seguenti motivazioni:</w:t>
      </w:r>
    </w:p>
    <w:p w14:paraId="11393210" w14:textId="77777777" w:rsidR="00475A88" w:rsidRPr="00930B3C" w:rsidRDefault="00475A88" w:rsidP="00475A88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5A424263" w14:textId="77777777" w:rsidR="00475A88" w:rsidRPr="00B33FE6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Documentazione inoltrata a mezzo </w:t>
      </w:r>
      <w:r>
        <w:rPr>
          <w:rFonts w:ascii="Calibri" w:hAnsi="Calibri" w:cs="Calibri"/>
          <w:sz w:val="18"/>
          <w:szCs w:val="18"/>
        </w:rPr>
        <w:t>posta ordinaria</w:t>
      </w:r>
      <w:r w:rsidRPr="0077043A">
        <w:rPr>
          <w:rFonts w:ascii="Calibri" w:hAnsi="Calibri" w:cs="Calibri"/>
          <w:sz w:val="18"/>
          <w:szCs w:val="18"/>
        </w:rPr>
        <w:t xml:space="preserve"> in data __________________;</w:t>
      </w:r>
    </w:p>
    <w:p w14:paraId="3AF9C11B" w14:textId="77777777" w:rsidR="00475A88" w:rsidRPr="0077043A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mail in data __________________;</w:t>
      </w:r>
    </w:p>
    <w:p w14:paraId="1A720D4A" w14:textId="77777777" w:rsidR="00475A88" w:rsidRPr="00621872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P.E.C. in data _________________ (n. prot. ________________);</w:t>
      </w:r>
    </w:p>
    <w:p w14:paraId="2474999D" w14:textId="77777777" w:rsidR="00475A88" w:rsidRPr="0077043A" w:rsidRDefault="00475A88" w:rsidP="00475A88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consegnata brevi manu al richiedente in data _______________________.</w:t>
      </w:r>
    </w:p>
    <w:p w14:paraId="2835EBB0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379F75A3" w14:textId="77777777" w:rsidR="00475A88" w:rsidRPr="00837FE7" w:rsidRDefault="00475A88" w:rsidP="00475A88">
      <w:pPr>
        <w:spacing w:line="360" w:lineRule="auto"/>
        <w:ind w:firstLine="708"/>
        <w:jc w:val="both"/>
        <w:rPr>
          <w:rFonts w:ascii="Calibri" w:hAnsi="Calibri" w:cs="Calibri"/>
          <w:i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 xml:space="preserve">Per ricevuta </w:t>
      </w:r>
      <w:r w:rsidRPr="00930B3C">
        <w:rPr>
          <w:rFonts w:ascii="Calibri" w:hAnsi="Calibri" w:cs="Calibri"/>
          <w:i/>
          <w:sz w:val="18"/>
          <w:szCs w:val="18"/>
        </w:rPr>
        <w:t>(solo in caso di consegna diretta):</w:t>
      </w:r>
      <w:r w:rsidRPr="00930B3C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 xml:space="preserve">Il </w:t>
      </w:r>
      <w:r>
        <w:rPr>
          <w:rFonts w:ascii="Calibri" w:hAnsi="Calibri" w:cs="Calibri"/>
          <w:sz w:val="18"/>
          <w:szCs w:val="18"/>
        </w:rPr>
        <w:t>Richiedente</w:t>
      </w:r>
      <w:r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>___________________________________________</w:t>
      </w:r>
    </w:p>
    <w:p w14:paraId="7B70B89E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ab/>
      </w:r>
    </w:p>
    <w:p w14:paraId="2E676D66" w14:textId="77777777" w:rsidR="00475A88" w:rsidRPr="0077043A" w:rsidRDefault="00475A88" w:rsidP="00475A88">
      <w:pPr>
        <w:spacing w:line="360" w:lineRule="auto"/>
        <w:ind w:firstLine="708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Note: 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</w:t>
      </w:r>
      <w:r w:rsidRPr="0077043A">
        <w:rPr>
          <w:rFonts w:ascii="Calibri" w:hAnsi="Calibri" w:cs="Calibri"/>
          <w:sz w:val="18"/>
          <w:szCs w:val="18"/>
        </w:rPr>
        <w:t>________________</w:t>
      </w:r>
      <w:r>
        <w:rPr>
          <w:rFonts w:ascii="Calibri" w:hAnsi="Calibri" w:cs="Calibri"/>
          <w:sz w:val="18"/>
          <w:szCs w:val="18"/>
        </w:rPr>
        <w:t>_</w:t>
      </w:r>
    </w:p>
    <w:p w14:paraId="50DCC064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ab/>
        <w:t>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</w:t>
      </w:r>
    </w:p>
    <w:p w14:paraId="3FCD8A1B" w14:textId="77777777" w:rsidR="00475A88" w:rsidRPr="0077043A" w:rsidRDefault="00475A88" w:rsidP="00475A8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ab/>
      </w:r>
    </w:p>
    <w:p w14:paraId="4B37F61D" w14:textId="77777777" w:rsidR="00475A88" w:rsidRPr="0077043A" w:rsidRDefault="00475A88" w:rsidP="00475A88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Istanza d’accesso </w:t>
      </w:r>
      <w:r w:rsidRPr="0077043A">
        <w:rPr>
          <w:rFonts w:ascii="Calibri" w:hAnsi="Calibri" w:cs="Calibri"/>
          <w:b/>
          <w:sz w:val="18"/>
          <w:szCs w:val="18"/>
        </w:rPr>
        <w:t>NON ACCOLTA</w:t>
      </w:r>
      <w:r w:rsidRPr="0077043A">
        <w:rPr>
          <w:rFonts w:ascii="Calibri" w:hAnsi="Calibri" w:cs="Calibri"/>
          <w:sz w:val="18"/>
          <w:szCs w:val="18"/>
        </w:rPr>
        <w:t xml:space="preserve"> per le seguenti motivazioni:</w:t>
      </w:r>
    </w:p>
    <w:p w14:paraId="6A9055F5" w14:textId="3CE99B3D" w:rsidR="00AB2455" w:rsidRDefault="00475A88" w:rsidP="00475A88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3E3E833A" w14:textId="77777777" w:rsidR="00710878" w:rsidRDefault="00710878" w:rsidP="0071087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7F3D1F22" w14:textId="77777777" w:rsidR="0083094E" w:rsidRDefault="0083094E" w:rsidP="0083094E">
      <w:pPr>
        <w:spacing w:line="360" w:lineRule="auto"/>
        <w:ind w:left="3540"/>
        <w:rPr>
          <w:rFonts w:ascii="Calibri" w:hAnsi="Calibri" w:cs="Calibri"/>
          <w:sz w:val="18"/>
          <w:szCs w:val="18"/>
        </w:rPr>
      </w:pPr>
    </w:p>
    <w:p w14:paraId="66E05E19" w14:textId="77777777" w:rsidR="009C466F" w:rsidRPr="0083094E" w:rsidRDefault="0083094E" w:rsidP="0083094E">
      <w:pPr>
        <w:spacing w:line="360" w:lineRule="auto"/>
        <w:ind w:left="3540"/>
        <w:rPr>
          <w:rFonts w:ascii="Calibri" w:hAnsi="Calibri" w:cs="Calibri"/>
          <w:b/>
          <w:smallCaps/>
          <w:sz w:val="24"/>
          <w:szCs w:val="24"/>
        </w:rPr>
      </w:pPr>
      <w:r>
        <w:rPr>
          <w:rFonts w:ascii="Calibri" w:hAnsi="Calibri" w:cs="Calibri"/>
          <w:b/>
          <w:smallCaps/>
          <w:sz w:val="24"/>
          <w:szCs w:val="24"/>
        </w:rPr>
        <w:t xml:space="preserve">         </w:t>
      </w:r>
      <w:r w:rsidR="009C466F" w:rsidRPr="00710878">
        <w:rPr>
          <w:rFonts w:ascii="Calibri" w:hAnsi="Calibri" w:cs="Calibri"/>
          <w:b/>
          <w:smallCaps/>
          <w:sz w:val="24"/>
          <w:szCs w:val="24"/>
        </w:rPr>
        <w:t xml:space="preserve">Il Responsabile </w:t>
      </w:r>
      <w:r w:rsidR="00B33FE6">
        <w:rPr>
          <w:rFonts w:ascii="Calibri" w:hAnsi="Calibri" w:cs="Calibri"/>
          <w:b/>
          <w:smallCaps/>
          <w:sz w:val="24"/>
          <w:szCs w:val="24"/>
        </w:rPr>
        <w:t xml:space="preserve">per la </w:t>
      </w:r>
      <w:proofErr w:type="gramStart"/>
      <w:r w:rsidR="00B33FE6">
        <w:rPr>
          <w:rFonts w:ascii="Calibri" w:hAnsi="Calibri" w:cs="Calibri"/>
          <w:b/>
          <w:smallCaps/>
          <w:sz w:val="24"/>
          <w:szCs w:val="24"/>
        </w:rPr>
        <w:t>Trasparenza</w:t>
      </w:r>
      <w:r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9C466F" w:rsidRPr="00710878"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9C466F" w:rsidRPr="00710878">
        <w:rPr>
          <w:rFonts w:ascii="Calibri" w:hAnsi="Calibri" w:cs="Calibri"/>
          <w:smallCaps/>
          <w:sz w:val="24"/>
          <w:szCs w:val="24"/>
        </w:rPr>
        <w:t>_</w:t>
      </w:r>
      <w:proofErr w:type="gramEnd"/>
      <w:r w:rsidR="009C466F" w:rsidRPr="00710878">
        <w:rPr>
          <w:rFonts w:ascii="Calibri" w:hAnsi="Calibri" w:cs="Calibri"/>
          <w:smallCaps/>
          <w:sz w:val="24"/>
          <w:szCs w:val="24"/>
        </w:rPr>
        <w:t>__________________________</w:t>
      </w:r>
    </w:p>
    <w:sectPr w:rsidR="009C466F" w:rsidRPr="0083094E" w:rsidSect="00961AEB">
      <w:footerReference w:type="even" r:id="rId12"/>
      <w:footerReference w:type="default" r:id="rId13"/>
      <w:pgSz w:w="11906" w:h="16838" w:code="9"/>
      <w:pgMar w:top="720" w:right="720" w:bottom="720" w:left="720" w:header="5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317EB" w14:textId="77777777" w:rsidR="0003289B" w:rsidRDefault="0003289B">
      <w:r>
        <w:separator/>
      </w:r>
    </w:p>
  </w:endnote>
  <w:endnote w:type="continuationSeparator" w:id="0">
    <w:p w14:paraId="5AC64B91" w14:textId="77777777" w:rsidR="0003289B" w:rsidRDefault="0003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CCA3" w14:textId="77777777" w:rsidR="00FC52CD" w:rsidRDefault="00FC52C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A265B90" w14:textId="77777777" w:rsidR="00FC52CD" w:rsidRDefault="00FC52C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4BCC" w14:textId="77777777" w:rsidR="00DE2F82" w:rsidRPr="00DE2F82" w:rsidRDefault="00DE2F82">
    <w:pPr>
      <w:pStyle w:val="Pidipagina"/>
      <w:jc w:val="center"/>
      <w:rPr>
        <w:rFonts w:ascii="Tahoma" w:hAnsi="Tahoma" w:cs="Tahoma"/>
        <w:sz w:val="16"/>
        <w:szCs w:val="16"/>
      </w:rPr>
    </w:pPr>
  </w:p>
  <w:p w14:paraId="790AC6AB" w14:textId="77777777" w:rsidR="00DE2F82" w:rsidRDefault="00DE2F8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38B29" w14:textId="77777777" w:rsidR="0003289B" w:rsidRDefault="0003289B">
      <w:r>
        <w:separator/>
      </w:r>
    </w:p>
  </w:footnote>
  <w:footnote w:type="continuationSeparator" w:id="0">
    <w:p w14:paraId="02C93227" w14:textId="77777777" w:rsidR="0003289B" w:rsidRDefault="00032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" w15:restartNumberingAfterBreak="0">
    <w:nsid w:val="080C75F6"/>
    <w:multiLevelType w:val="hybridMultilevel"/>
    <w:tmpl w:val="F476E858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13170BAE"/>
    <w:multiLevelType w:val="hybridMultilevel"/>
    <w:tmpl w:val="6C4068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63C73"/>
    <w:multiLevelType w:val="hybridMultilevel"/>
    <w:tmpl w:val="A200708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92C6A"/>
    <w:multiLevelType w:val="hybridMultilevel"/>
    <w:tmpl w:val="2A7A0446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115BB"/>
    <w:multiLevelType w:val="hybridMultilevel"/>
    <w:tmpl w:val="081EB630"/>
    <w:lvl w:ilvl="0" w:tplc="C414DBE2"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24421FCC"/>
    <w:multiLevelType w:val="hybridMultilevel"/>
    <w:tmpl w:val="E8F6B252"/>
    <w:lvl w:ilvl="0" w:tplc="56A43D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E3520"/>
    <w:multiLevelType w:val="hybridMultilevel"/>
    <w:tmpl w:val="AF722CB2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D2F98"/>
    <w:multiLevelType w:val="hybridMultilevel"/>
    <w:tmpl w:val="F1644280"/>
    <w:lvl w:ilvl="0" w:tplc="BB48433E">
      <w:numFmt w:val="bullet"/>
      <w:lvlText w:val="-"/>
      <w:lvlJc w:val="left"/>
      <w:pPr>
        <w:ind w:left="639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10" w15:restartNumberingAfterBreak="0">
    <w:nsid w:val="2CD813F6"/>
    <w:multiLevelType w:val="hybridMultilevel"/>
    <w:tmpl w:val="A3209AA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20627"/>
    <w:multiLevelType w:val="hybridMultilevel"/>
    <w:tmpl w:val="B058A8A6"/>
    <w:lvl w:ilvl="0" w:tplc="7E982E3C">
      <w:numFmt w:val="bullet"/>
      <w:lvlText w:val="-"/>
      <w:lvlJc w:val="left"/>
      <w:pPr>
        <w:ind w:left="567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2" w15:restartNumberingAfterBreak="0">
    <w:nsid w:val="3F350622"/>
    <w:multiLevelType w:val="hybridMultilevel"/>
    <w:tmpl w:val="F0E875E0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3FE16502"/>
    <w:multiLevelType w:val="hybridMultilevel"/>
    <w:tmpl w:val="7B668DB0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6763E"/>
    <w:multiLevelType w:val="hybridMultilevel"/>
    <w:tmpl w:val="6F708A14"/>
    <w:lvl w:ilvl="0" w:tplc="85964D00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sz w:val="2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8A4DAE"/>
    <w:multiLevelType w:val="hybridMultilevel"/>
    <w:tmpl w:val="306E33D4"/>
    <w:lvl w:ilvl="0" w:tplc="84EA7984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2E4742"/>
    <w:multiLevelType w:val="hybridMultilevel"/>
    <w:tmpl w:val="F8A68604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94C53"/>
    <w:multiLevelType w:val="hybridMultilevel"/>
    <w:tmpl w:val="89CA7D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84569"/>
    <w:multiLevelType w:val="hybridMultilevel"/>
    <w:tmpl w:val="00BECCAC"/>
    <w:lvl w:ilvl="0" w:tplc="1B227182">
      <w:numFmt w:val="bullet"/>
      <w:lvlText w:val="-"/>
      <w:lvlJc w:val="left"/>
      <w:pPr>
        <w:ind w:left="603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19" w15:restartNumberingAfterBreak="0">
    <w:nsid w:val="5E8A196D"/>
    <w:multiLevelType w:val="hybridMultilevel"/>
    <w:tmpl w:val="45182758"/>
    <w:lvl w:ilvl="0" w:tplc="EB8CF0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90493A"/>
    <w:multiLevelType w:val="hybridMultilevel"/>
    <w:tmpl w:val="5AB8CBD0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1E6E2E"/>
    <w:multiLevelType w:val="hybridMultilevel"/>
    <w:tmpl w:val="75CEC278"/>
    <w:lvl w:ilvl="0" w:tplc="5C800A4C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65263F50"/>
    <w:multiLevelType w:val="hybridMultilevel"/>
    <w:tmpl w:val="D214F2B6"/>
    <w:lvl w:ilvl="0" w:tplc="4FC6B756">
      <w:start w:val="1"/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670569CE"/>
    <w:multiLevelType w:val="hybridMultilevel"/>
    <w:tmpl w:val="94589DC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6F5F48"/>
    <w:multiLevelType w:val="hybridMultilevel"/>
    <w:tmpl w:val="EF8A360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918C2"/>
    <w:multiLevelType w:val="hybridMultilevel"/>
    <w:tmpl w:val="0B38E8C2"/>
    <w:lvl w:ilvl="0" w:tplc="33B03AE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7764D"/>
    <w:multiLevelType w:val="hybridMultilevel"/>
    <w:tmpl w:val="445E533C"/>
    <w:lvl w:ilvl="0" w:tplc="7E982E3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462F1"/>
    <w:multiLevelType w:val="hybridMultilevel"/>
    <w:tmpl w:val="65B8D5A0"/>
    <w:lvl w:ilvl="0" w:tplc="1B6EC83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392851270">
    <w:abstractNumId w:val="12"/>
  </w:num>
  <w:num w:numId="2" w16cid:durableId="8834462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90862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8176153">
    <w:abstractNumId w:val="27"/>
  </w:num>
  <w:num w:numId="5" w16cid:durableId="801926624">
    <w:abstractNumId w:val="21"/>
  </w:num>
  <w:num w:numId="6" w16cid:durableId="1173757956">
    <w:abstractNumId w:val="22"/>
  </w:num>
  <w:num w:numId="7" w16cid:durableId="1575969688">
    <w:abstractNumId w:val="15"/>
  </w:num>
  <w:num w:numId="8" w16cid:durableId="2070498156">
    <w:abstractNumId w:val="6"/>
  </w:num>
  <w:num w:numId="9" w16cid:durableId="378937868">
    <w:abstractNumId w:val="18"/>
  </w:num>
  <w:num w:numId="10" w16cid:durableId="1009991466">
    <w:abstractNumId w:val="9"/>
  </w:num>
  <w:num w:numId="11" w16cid:durableId="1424297732">
    <w:abstractNumId w:val="0"/>
  </w:num>
  <w:num w:numId="12" w16cid:durableId="1770857001">
    <w:abstractNumId w:val="1"/>
  </w:num>
  <w:num w:numId="13" w16cid:durableId="186724363">
    <w:abstractNumId w:val="26"/>
  </w:num>
  <w:num w:numId="14" w16cid:durableId="2062168810">
    <w:abstractNumId w:val="11"/>
  </w:num>
  <w:num w:numId="15" w16cid:durableId="316153927">
    <w:abstractNumId w:val="24"/>
  </w:num>
  <w:num w:numId="16" w16cid:durableId="1805733056">
    <w:abstractNumId w:val="2"/>
  </w:num>
  <w:num w:numId="17" w16cid:durableId="1962571485">
    <w:abstractNumId w:val="20"/>
  </w:num>
  <w:num w:numId="18" w16cid:durableId="577635893">
    <w:abstractNumId w:val="17"/>
  </w:num>
  <w:num w:numId="19" w16cid:durableId="1371882415">
    <w:abstractNumId w:val="8"/>
  </w:num>
  <w:num w:numId="20" w16cid:durableId="1917475772">
    <w:abstractNumId w:val="16"/>
  </w:num>
  <w:num w:numId="21" w16cid:durableId="1397508130">
    <w:abstractNumId w:val="25"/>
  </w:num>
  <w:num w:numId="22" w16cid:durableId="1021591591">
    <w:abstractNumId w:val="5"/>
  </w:num>
  <w:num w:numId="23" w16cid:durableId="2057928002">
    <w:abstractNumId w:val="23"/>
  </w:num>
  <w:num w:numId="24" w16cid:durableId="649946704">
    <w:abstractNumId w:val="10"/>
  </w:num>
  <w:num w:numId="25" w16cid:durableId="523786108">
    <w:abstractNumId w:val="13"/>
  </w:num>
  <w:num w:numId="26" w16cid:durableId="1798253474">
    <w:abstractNumId w:val="3"/>
  </w:num>
  <w:num w:numId="27" w16cid:durableId="306865715">
    <w:abstractNumId w:val="7"/>
  </w:num>
  <w:num w:numId="28" w16cid:durableId="2687022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DF"/>
    <w:rsid w:val="0001551B"/>
    <w:rsid w:val="0002593B"/>
    <w:rsid w:val="00026765"/>
    <w:rsid w:val="00031686"/>
    <w:rsid w:val="0003289B"/>
    <w:rsid w:val="00034E7F"/>
    <w:rsid w:val="00045752"/>
    <w:rsid w:val="00082463"/>
    <w:rsid w:val="000B0125"/>
    <w:rsid w:val="000B347D"/>
    <w:rsid w:val="000B5ABB"/>
    <w:rsid w:val="000C6AC3"/>
    <w:rsid w:val="000E05AE"/>
    <w:rsid w:val="000E5A62"/>
    <w:rsid w:val="000F19E8"/>
    <w:rsid w:val="000F4518"/>
    <w:rsid w:val="000F7888"/>
    <w:rsid w:val="00105C5F"/>
    <w:rsid w:val="00120A18"/>
    <w:rsid w:val="0012682A"/>
    <w:rsid w:val="00131A56"/>
    <w:rsid w:val="001348F0"/>
    <w:rsid w:val="00145C3C"/>
    <w:rsid w:val="00147890"/>
    <w:rsid w:val="001534EA"/>
    <w:rsid w:val="00171D09"/>
    <w:rsid w:val="001A0125"/>
    <w:rsid w:val="001B7853"/>
    <w:rsid w:val="001C0BBC"/>
    <w:rsid w:val="001C3C53"/>
    <w:rsid w:val="001D3303"/>
    <w:rsid w:val="001F0668"/>
    <w:rsid w:val="001F6AFF"/>
    <w:rsid w:val="002111DD"/>
    <w:rsid w:val="00211E9B"/>
    <w:rsid w:val="00213ECD"/>
    <w:rsid w:val="0022181C"/>
    <w:rsid w:val="00224118"/>
    <w:rsid w:val="00242B78"/>
    <w:rsid w:val="00253A3F"/>
    <w:rsid w:val="00254178"/>
    <w:rsid w:val="002554D1"/>
    <w:rsid w:val="0025556A"/>
    <w:rsid w:val="00263898"/>
    <w:rsid w:val="00271196"/>
    <w:rsid w:val="00281AED"/>
    <w:rsid w:val="00284785"/>
    <w:rsid w:val="0028622C"/>
    <w:rsid w:val="002907D3"/>
    <w:rsid w:val="00292437"/>
    <w:rsid w:val="002A0E7C"/>
    <w:rsid w:val="002B1A7B"/>
    <w:rsid w:val="002B7077"/>
    <w:rsid w:val="002C4018"/>
    <w:rsid w:val="002C72E3"/>
    <w:rsid w:val="002E04E6"/>
    <w:rsid w:val="002E24DB"/>
    <w:rsid w:val="002F2FD0"/>
    <w:rsid w:val="00301716"/>
    <w:rsid w:val="00322D50"/>
    <w:rsid w:val="00324F5B"/>
    <w:rsid w:val="003464CE"/>
    <w:rsid w:val="0036243E"/>
    <w:rsid w:val="003636A9"/>
    <w:rsid w:val="003803C0"/>
    <w:rsid w:val="0038169C"/>
    <w:rsid w:val="003A51BB"/>
    <w:rsid w:val="003B4C41"/>
    <w:rsid w:val="003E32E2"/>
    <w:rsid w:val="003E7CF0"/>
    <w:rsid w:val="00407348"/>
    <w:rsid w:val="00411259"/>
    <w:rsid w:val="00414B5C"/>
    <w:rsid w:val="00416471"/>
    <w:rsid w:val="004217F7"/>
    <w:rsid w:val="0042237B"/>
    <w:rsid w:val="00423982"/>
    <w:rsid w:val="00423DAC"/>
    <w:rsid w:val="00425A68"/>
    <w:rsid w:val="00432573"/>
    <w:rsid w:val="00432FEE"/>
    <w:rsid w:val="004415D2"/>
    <w:rsid w:val="00442252"/>
    <w:rsid w:val="004527EE"/>
    <w:rsid w:val="00457FCF"/>
    <w:rsid w:val="0046048F"/>
    <w:rsid w:val="00466434"/>
    <w:rsid w:val="00467156"/>
    <w:rsid w:val="0046760C"/>
    <w:rsid w:val="00472A96"/>
    <w:rsid w:val="00475A88"/>
    <w:rsid w:val="00482C02"/>
    <w:rsid w:val="004A0B12"/>
    <w:rsid w:val="004A3422"/>
    <w:rsid w:val="004C688F"/>
    <w:rsid w:val="004C737E"/>
    <w:rsid w:val="004D23A7"/>
    <w:rsid w:val="004E1075"/>
    <w:rsid w:val="004E7D30"/>
    <w:rsid w:val="004F1E2B"/>
    <w:rsid w:val="004F324F"/>
    <w:rsid w:val="004F6190"/>
    <w:rsid w:val="004F7109"/>
    <w:rsid w:val="00536F36"/>
    <w:rsid w:val="005373DB"/>
    <w:rsid w:val="00553748"/>
    <w:rsid w:val="00564A43"/>
    <w:rsid w:val="00576361"/>
    <w:rsid w:val="005825B7"/>
    <w:rsid w:val="00583919"/>
    <w:rsid w:val="005A08EF"/>
    <w:rsid w:val="005A25B0"/>
    <w:rsid w:val="005D037F"/>
    <w:rsid w:val="005E2F19"/>
    <w:rsid w:val="005E5E66"/>
    <w:rsid w:val="005F3E0C"/>
    <w:rsid w:val="005F4A84"/>
    <w:rsid w:val="006022EA"/>
    <w:rsid w:val="006077EC"/>
    <w:rsid w:val="00621872"/>
    <w:rsid w:val="00633F18"/>
    <w:rsid w:val="00636855"/>
    <w:rsid w:val="006370AF"/>
    <w:rsid w:val="00653697"/>
    <w:rsid w:val="00670081"/>
    <w:rsid w:val="00681957"/>
    <w:rsid w:val="00691685"/>
    <w:rsid w:val="00694345"/>
    <w:rsid w:val="0069649D"/>
    <w:rsid w:val="006A5870"/>
    <w:rsid w:val="006A76BB"/>
    <w:rsid w:val="006B648D"/>
    <w:rsid w:val="006C294A"/>
    <w:rsid w:val="006D5A31"/>
    <w:rsid w:val="006F2FE0"/>
    <w:rsid w:val="007051DE"/>
    <w:rsid w:val="00706894"/>
    <w:rsid w:val="00710878"/>
    <w:rsid w:val="007112C9"/>
    <w:rsid w:val="007275F6"/>
    <w:rsid w:val="007312A1"/>
    <w:rsid w:val="00742091"/>
    <w:rsid w:val="00751B86"/>
    <w:rsid w:val="007576FB"/>
    <w:rsid w:val="00762D74"/>
    <w:rsid w:val="00763AD7"/>
    <w:rsid w:val="0077043A"/>
    <w:rsid w:val="00777DAF"/>
    <w:rsid w:val="00785226"/>
    <w:rsid w:val="0079045E"/>
    <w:rsid w:val="00791A52"/>
    <w:rsid w:val="007A1037"/>
    <w:rsid w:val="007A1C62"/>
    <w:rsid w:val="007A24D2"/>
    <w:rsid w:val="007A2BB5"/>
    <w:rsid w:val="007B026E"/>
    <w:rsid w:val="007B54CD"/>
    <w:rsid w:val="007C2354"/>
    <w:rsid w:val="007E66F0"/>
    <w:rsid w:val="007E6785"/>
    <w:rsid w:val="00805F64"/>
    <w:rsid w:val="0081096F"/>
    <w:rsid w:val="0081294E"/>
    <w:rsid w:val="00817841"/>
    <w:rsid w:val="0083094E"/>
    <w:rsid w:val="00832698"/>
    <w:rsid w:val="00837850"/>
    <w:rsid w:val="00842898"/>
    <w:rsid w:val="00853EDD"/>
    <w:rsid w:val="00863ED3"/>
    <w:rsid w:val="0087055F"/>
    <w:rsid w:val="0087584C"/>
    <w:rsid w:val="008761D6"/>
    <w:rsid w:val="00882115"/>
    <w:rsid w:val="008857A8"/>
    <w:rsid w:val="00892D3B"/>
    <w:rsid w:val="008931BB"/>
    <w:rsid w:val="008A21C9"/>
    <w:rsid w:val="008A5167"/>
    <w:rsid w:val="008A7D88"/>
    <w:rsid w:val="008B12C4"/>
    <w:rsid w:val="008B2777"/>
    <w:rsid w:val="008B4B3E"/>
    <w:rsid w:val="008C428E"/>
    <w:rsid w:val="008D00F2"/>
    <w:rsid w:val="008D2CEC"/>
    <w:rsid w:val="008E4F5A"/>
    <w:rsid w:val="00904C30"/>
    <w:rsid w:val="00905991"/>
    <w:rsid w:val="00921950"/>
    <w:rsid w:val="00924038"/>
    <w:rsid w:val="00930B3C"/>
    <w:rsid w:val="00943D36"/>
    <w:rsid w:val="009452C3"/>
    <w:rsid w:val="00953493"/>
    <w:rsid w:val="00961AEB"/>
    <w:rsid w:val="0096267B"/>
    <w:rsid w:val="00970B37"/>
    <w:rsid w:val="009814AA"/>
    <w:rsid w:val="0098385C"/>
    <w:rsid w:val="00994FDF"/>
    <w:rsid w:val="009A2BC7"/>
    <w:rsid w:val="009A60E2"/>
    <w:rsid w:val="009B411F"/>
    <w:rsid w:val="009C2782"/>
    <w:rsid w:val="009C466F"/>
    <w:rsid w:val="009D3434"/>
    <w:rsid w:val="009D5D11"/>
    <w:rsid w:val="009E1A72"/>
    <w:rsid w:val="009F1F31"/>
    <w:rsid w:val="00A03C70"/>
    <w:rsid w:val="00A12419"/>
    <w:rsid w:val="00A25244"/>
    <w:rsid w:val="00A26A13"/>
    <w:rsid w:val="00A26F8B"/>
    <w:rsid w:val="00A30D01"/>
    <w:rsid w:val="00A35BA0"/>
    <w:rsid w:val="00A521FF"/>
    <w:rsid w:val="00A63AA3"/>
    <w:rsid w:val="00A65135"/>
    <w:rsid w:val="00A853F6"/>
    <w:rsid w:val="00AA5CA5"/>
    <w:rsid w:val="00AB2455"/>
    <w:rsid w:val="00AB26DF"/>
    <w:rsid w:val="00AB3970"/>
    <w:rsid w:val="00AB4553"/>
    <w:rsid w:val="00AD099B"/>
    <w:rsid w:val="00AD6CA1"/>
    <w:rsid w:val="00AE6EC2"/>
    <w:rsid w:val="00AF4B0B"/>
    <w:rsid w:val="00B0204C"/>
    <w:rsid w:val="00B03690"/>
    <w:rsid w:val="00B0633F"/>
    <w:rsid w:val="00B23079"/>
    <w:rsid w:val="00B231EA"/>
    <w:rsid w:val="00B33FE6"/>
    <w:rsid w:val="00B41607"/>
    <w:rsid w:val="00B50563"/>
    <w:rsid w:val="00B5192E"/>
    <w:rsid w:val="00B5468D"/>
    <w:rsid w:val="00B549E3"/>
    <w:rsid w:val="00B601AD"/>
    <w:rsid w:val="00B777F7"/>
    <w:rsid w:val="00B84317"/>
    <w:rsid w:val="00B85707"/>
    <w:rsid w:val="00BA13DF"/>
    <w:rsid w:val="00BA6786"/>
    <w:rsid w:val="00BC2329"/>
    <w:rsid w:val="00BE1D36"/>
    <w:rsid w:val="00BE6DFD"/>
    <w:rsid w:val="00BF29FF"/>
    <w:rsid w:val="00C03A79"/>
    <w:rsid w:val="00C06FD7"/>
    <w:rsid w:val="00C10FC6"/>
    <w:rsid w:val="00C218BE"/>
    <w:rsid w:val="00C26E4E"/>
    <w:rsid w:val="00C5268A"/>
    <w:rsid w:val="00C5524E"/>
    <w:rsid w:val="00C625E3"/>
    <w:rsid w:val="00C63DB4"/>
    <w:rsid w:val="00C652F2"/>
    <w:rsid w:val="00C66106"/>
    <w:rsid w:val="00C7019F"/>
    <w:rsid w:val="00C77984"/>
    <w:rsid w:val="00CA18A2"/>
    <w:rsid w:val="00CA2F51"/>
    <w:rsid w:val="00CA3533"/>
    <w:rsid w:val="00CB0087"/>
    <w:rsid w:val="00CB2F4C"/>
    <w:rsid w:val="00CC33CC"/>
    <w:rsid w:val="00CC6AFF"/>
    <w:rsid w:val="00CC72D8"/>
    <w:rsid w:val="00CE6418"/>
    <w:rsid w:val="00CF188F"/>
    <w:rsid w:val="00CF4806"/>
    <w:rsid w:val="00D04D12"/>
    <w:rsid w:val="00D05D62"/>
    <w:rsid w:val="00D074AD"/>
    <w:rsid w:val="00D158F8"/>
    <w:rsid w:val="00D16D92"/>
    <w:rsid w:val="00D31291"/>
    <w:rsid w:val="00D316B4"/>
    <w:rsid w:val="00D45432"/>
    <w:rsid w:val="00D4783D"/>
    <w:rsid w:val="00D54041"/>
    <w:rsid w:val="00D66B72"/>
    <w:rsid w:val="00D76554"/>
    <w:rsid w:val="00D92D6F"/>
    <w:rsid w:val="00DA296D"/>
    <w:rsid w:val="00DA7241"/>
    <w:rsid w:val="00DD3D5A"/>
    <w:rsid w:val="00DD407D"/>
    <w:rsid w:val="00DE2555"/>
    <w:rsid w:val="00DE2F82"/>
    <w:rsid w:val="00DF1E26"/>
    <w:rsid w:val="00E064A2"/>
    <w:rsid w:val="00E11E28"/>
    <w:rsid w:val="00E44FAF"/>
    <w:rsid w:val="00E47173"/>
    <w:rsid w:val="00E5041A"/>
    <w:rsid w:val="00E50810"/>
    <w:rsid w:val="00E523EC"/>
    <w:rsid w:val="00E84BB4"/>
    <w:rsid w:val="00E94403"/>
    <w:rsid w:val="00EB0F03"/>
    <w:rsid w:val="00EC1454"/>
    <w:rsid w:val="00EC4385"/>
    <w:rsid w:val="00EC76E3"/>
    <w:rsid w:val="00ED05AA"/>
    <w:rsid w:val="00EF19EE"/>
    <w:rsid w:val="00EF2CF8"/>
    <w:rsid w:val="00F042FB"/>
    <w:rsid w:val="00F07A6E"/>
    <w:rsid w:val="00F30369"/>
    <w:rsid w:val="00F3111A"/>
    <w:rsid w:val="00F34C86"/>
    <w:rsid w:val="00F528A5"/>
    <w:rsid w:val="00F71276"/>
    <w:rsid w:val="00F84F4F"/>
    <w:rsid w:val="00F8719B"/>
    <w:rsid w:val="00FA64D6"/>
    <w:rsid w:val="00FB0472"/>
    <w:rsid w:val="00FB71A3"/>
    <w:rsid w:val="00FC376A"/>
    <w:rsid w:val="00FC52CD"/>
    <w:rsid w:val="00FC5610"/>
    <w:rsid w:val="00FD09A6"/>
    <w:rsid w:val="00FD31BA"/>
    <w:rsid w:val="00FD3DE8"/>
    <w:rsid w:val="00FD4170"/>
    <w:rsid w:val="00FD6481"/>
    <w:rsid w:val="00FF2A11"/>
    <w:rsid w:val="00FF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42F7496"/>
  <w15:docId w15:val="{CE1BC339-8230-4851-949F-B2E0C8F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94FDF"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  <w:sz w:val="18"/>
    </w:rPr>
  </w:style>
  <w:style w:type="paragraph" w:styleId="Titolo3">
    <w:name w:val="heading 3"/>
    <w:basedOn w:val="Normale"/>
    <w:next w:val="Normale"/>
    <w:qFormat/>
    <w:pPr>
      <w:keepNext/>
      <w:ind w:left="2973" w:right="-1815" w:firstLine="1275"/>
      <w:outlineLvl w:val="2"/>
    </w:p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1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bCs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jc w:val="both"/>
      <w:outlineLvl w:val="5"/>
    </w:pPr>
    <w:rPr>
      <w:rFonts w:ascii="Bookman Old Style" w:hAnsi="Bookman Old Style"/>
      <w:caps/>
      <w:sz w:val="36"/>
    </w:rPr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spacing w:line="360" w:lineRule="auto"/>
      <w:outlineLvl w:val="8"/>
    </w:pPr>
    <w:rPr>
      <w:rFonts w:ascii="Comic Sans MS" w:hAnsi="Comic Sans MS"/>
      <w:b/>
      <w:color w:val="FFFFFF"/>
      <w:spacing w:val="4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3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styleId="Corpotesto">
    <w:name w:val="Body Text"/>
    <w:basedOn w:val="Normale"/>
    <w:rPr>
      <w:sz w:val="28"/>
    </w:rPr>
  </w:style>
  <w:style w:type="paragraph" w:styleId="Corpodeltesto2">
    <w:name w:val="Body Text 2"/>
    <w:basedOn w:val="Normale"/>
    <w:rPr>
      <w:b/>
      <w:bCs/>
      <w:i/>
      <w:iCs/>
    </w:rPr>
  </w:style>
  <w:style w:type="paragraph" w:styleId="Corpodeltesto3">
    <w:name w:val="Body Text 3"/>
    <w:basedOn w:val="Normale"/>
    <w:rsid w:val="00994FDF"/>
    <w:pPr>
      <w:spacing w:after="120"/>
    </w:pPr>
    <w:rPr>
      <w:sz w:val="16"/>
      <w:szCs w:val="16"/>
    </w:rPr>
  </w:style>
  <w:style w:type="paragraph" w:styleId="Testonormale">
    <w:name w:val="Plain Text"/>
    <w:basedOn w:val="Normale"/>
    <w:rsid w:val="00994FDF"/>
    <w:rPr>
      <w:rFonts w:ascii="Courier New" w:hAnsi="Courier New"/>
    </w:rPr>
  </w:style>
  <w:style w:type="paragraph" w:styleId="Rientrocorpodeltesto">
    <w:name w:val="Body Text Indent"/>
    <w:basedOn w:val="Normale"/>
    <w:rsid w:val="00FC5610"/>
    <w:pPr>
      <w:spacing w:after="120"/>
      <w:ind w:left="283"/>
    </w:pPr>
  </w:style>
  <w:style w:type="paragraph" w:styleId="Testofumetto">
    <w:name w:val="Balloon Text"/>
    <w:basedOn w:val="Normale"/>
    <w:semiHidden/>
    <w:rsid w:val="00FC5610"/>
    <w:rPr>
      <w:rFonts w:ascii="Tahoma" w:hAnsi="Tahoma" w:cs="Tahoma"/>
      <w:sz w:val="16"/>
      <w:szCs w:val="16"/>
    </w:rPr>
  </w:style>
  <w:style w:type="character" w:customStyle="1" w:styleId="provvrubrica">
    <w:name w:val="provv_rubrica"/>
    <w:rsid w:val="00805F64"/>
    <w:rPr>
      <w:i/>
      <w:iCs/>
    </w:rPr>
  </w:style>
  <w:style w:type="table" w:styleId="Grigliatabella">
    <w:name w:val="Table Grid"/>
    <w:basedOn w:val="Tabellanormale"/>
    <w:rsid w:val="008B4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utotabella">
    <w:name w:val="Contenuto tabella"/>
    <w:basedOn w:val="Normale"/>
    <w:rsid w:val="00D316B4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C428E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DE2F82"/>
  </w:style>
  <w:style w:type="character" w:styleId="Menzionenonrisolta">
    <w:name w:val="Unresolved Mention"/>
    <w:basedOn w:val="Carpredefinitoparagrafo"/>
    <w:uiPriority w:val="99"/>
    <w:semiHidden/>
    <w:unhideWhenUsed/>
    <w:rsid w:val="004217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vone.canavese@cert.ruparpiemonte.i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aranteprivacy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gpdp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rante@gpdp.i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rko\Dati%20applicazioni\Microsoft\Modelli\ced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A6A2E-0E11-43B5-A90B-640A54A6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2</Pages>
  <Words>747</Words>
  <Characters>6893</Characters>
  <Application>Microsoft Office Word</Application>
  <DocSecurity>0</DocSecurity>
  <Lines>57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Ditta</vt:lpstr>
    </vt:vector>
  </TitlesOfParts>
  <Company>Comune Mirandola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Ditta</dc:title>
  <dc:subject/>
  <dc:creator>Utente</dc:creator>
  <cp:keywords/>
  <cp:lastModifiedBy>Comune Pavone</cp:lastModifiedBy>
  <cp:revision>2</cp:revision>
  <cp:lastPrinted>2016-07-08T10:39:00Z</cp:lastPrinted>
  <dcterms:created xsi:type="dcterms:W3CDTF">2023-07-04T09:27:00Z</dcterms:created>
  <dcterms:modified xsi:type="dcterms:W3CDTF">2023-07-04T09:27:00Z</dcterms:modified>
</cp:coreProperties>
</file>